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48C" w:rsidRDefault="0081457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80000"/>
          <w:sz w:val="24"/>
          <w:szCs w:val="24"/>
        </w:rPr>
        <w:t>UAB „Įmonės pavadinimas“</w:t>
      </w:r>
    </w:p>
    <w:p w:rsidR="0068548C" w:rsidRDefault="0068548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24"/>
          <w:szCs w:val="24"/>
          <w:u w:val="single"/>
        </w:rPr>
      </w:pPr>
    </w:p>
    <w:p w:rsidR="0068548C" w:rsidRDefault="00814570">
      <w:pPr>
        <w:autoSpaceDE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Vardas Pavardė)</w:t>
      </w:r>
    </w:p>
    <w:p w:rsidR="0068548C" w:rsidRDefault="0068548C">
      <w:pPr>
        <w:autoSpaceDE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</w:p>
    <w:p w:rsidR="0068548C" w:rsidRDefault="00814570">
      <w:pPr>
        <w:autoSpaceDE w:val="0"/>
        <w:spacing w:after="0" w:line="240" w:lineRule="auto"/>
        <w:jc w:val="center"/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Pareigos)</w:t>
      </w:r>
    </w:p>
    <w:p w:rsidR="0068548C" w:rsidRDefault="0068548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rPr>
          <w:rFonts w:ascii="Times New Roman" w:hAnsi="Times New Roman"/>
          <w:color w:val="080000"/>
          <w:sz w:val="24"/>
          <w:szCs w:val="24"/>
        </w:rPr>
      </w:pPr>
    </w:p>
    <w:tbl>
      <w:tblPr>
        <w:tblW w:w="949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4"/>
        <w:gridCol w:w="3543"/>
      </w:tblGrid>
      <w:tr w:rsidR="0068548C">
        <w:tblPrEx>
          <w:tblCellMar>
            <w:top w:w="0" w:type="dxa"/>
            <w:bottom w:w="0" w:type="dxa"/>
          </w:tblCellMar>
        </w:tblPrEx>
        <w:tc>
          <w:tcPr>
            <w:tcW w:w="59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„Įmonės pavadinimas“</w:t>
            </w:r>
          </w:p>
          <w:p w:rsidR="0068548C" w:rsidRDefault="00814570">
            <w:pPr>
              <w:autoSpaceDE w:val="0"/>
              <w:spacing w:after="0" w:line="240" w:lineRule="auto"/>
              <w:textAlignment w:val="auto"/>
            </w:pPr>
            <w:r>
              <w:rPr>
                <w:rFonts w:ascii="Times New Roman" w:hAnsi="Times New Roman"/>
                <w:sz w:val="24"/>
                <w:szCs w:val="24"/>
              </w:rPr>
              <w:t>Direktoriui</w:t>
            </w:r>
          </w:p>
        </w:tc>
        <w:tc>
          <w:tcPr>
            <w:tcW w:w="3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Sutinku atleisti nuo ___________         </w:t>
            </w:r>
          </w:p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Direktorius</w:t>
            </w:r>
          </w:p>
          <w:p w:rsidR="0068548C" w:rsidRDefault="0068548C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</w:p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_______________</w:t>
            </w:r>
          </w:p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16"/>
                <w:szCs w:val="16"/>
              </w:rPr>
            </w:pPr>
            <w:r>
              <w:rPr>
                <w:rFonts w:ascii="Times New Roman" w:hAnsi="Times New Roman"/>
                <w:color w:val="00000A"/>
                <w:sz w:val="16"/>
                <w:szCs w:val="16"/>
              </w:rPr>
              <w:t xml:space="preserve">         (parašas)    </w:t>
            </w:r>
          </w:p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(Direktoriaus Vardas Pavardė)</w:t>
            </w:r>
          </w:p>
          <w:p w:rsidR="0068548C" w:rsidRDefault="00814570">
            <w:pPr>
              <w:autoSpaceDE w:val="0"/>
              <w:spacing w:after="0" w:line="240" w:lineRule="auto"/>
              <w:textAlignment w:val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2021 m. kovo 1 d.</w:t>
            </w:r>
          </w:p>
        </w:tc>
      </w:tr>
    </w:tbl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81457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>PRAŠYMAS</w:t>
      </w:r>
    </w:p>
    <w:p w:rsidR="0068548C" w:rsidRDefault="0081457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2021 m. kovo 1 d.</w:t>
      </w:r>
    </w:p>
    <w:p w:rsidR="0068548C" w:rsidRDefault="0068548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68548C" w:rsidRDefault="0081457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Prašau atleisti mane iš darbo pačiam prašant nuo 2021 m. kovo 15 d. dėl asmeninių priežasčių.</w:t>
      </w: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68548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68548C" w:rsidRDefault="0081457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 xml:space="preserve">                                               (Parašas)                                                  (Vardas Pavardė)</w:t>
      </w:r>
    </w:p>
    <w:p w:rsidR="0068548C" w:rsidRDefault="0068548C"/>
    <w:sectPr w:rsidR="0068548C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570" w:rsidRDefault="00814570">
      <w:pPr>
        <w:spacing w:after="0" w:line="240" w:lineRule="auto"/>
      </w:pPr>
      <w:r>
        <w:separator/>
      </w:r>
    </w:p>
  </w:endnote>
  <w:endnote w:type="continuationSeparator" w:id="0">
    <w:p w:rsidR="00814570" w:rsidRDefault="0081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570" w:rsidRDefault="008145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14570" w:rsidRDefault="00814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8548C"/>
    <w:rsid w:val="0068548C"/>
    <w:rsid w:val="00814570"/>
    <w:rsid w:val="00A2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30CA2-68C0-44A0-8C3D-EC6B7499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t-LT" w:eastAsia="en-US" w:bidi="ar-SA"/>
      </w:rPr>
    </w:rPrDefault>
    <w:pPrDefault>
      <w:pPr>
        <w:autoSpaceDN w:val="0"/>
        <w:ind w:firstLine="851"/>
        <w:jc w:val="center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pPr>
      <w:suppressAutoHyphens/>
      <w:spacing w:after="160" w:line="254" w:lineRule="auto"/>
      <w:ind w:firstLine="0"/>
      <w:jc w:val="left"/>
    </w:pPr>
    <w:rPr>
      <w:rFonts w:ascii="Calibri" w:eastAsia="Times New Roman" w:hAnsi="Calibr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shepa</cp:lastModifiedBy>
  <cp:revision>2</cp:revision>
  <cp:lastPrinted>2021-03-09T10:50:00Z</cp:lastPrinted>
  <dcterms:created xsi:type="dcterms:W3CDTF">2021-03-18T09:32:00Z</dcterms:created>
  <dcterms:modified xsi:type="dcterms:W3CDTF">2021-03-18T09:32:00Z</dcterms:modified>
</cp:coreProperties>
</file>